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5740"/>
        <w:gridCol w:w="5034"/>
      </w:tblGrid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B8C9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C953C8" w:rsidRPr="007B5E47" w:rsidRDefault="007B5E47">
            <w:pPr>
              <w:pStyle w:val="Listepuces"/>
              <w:spacing w:after="180"/>
              <w:ind w:right="-691"/>
              <w:jc w:val="center"/>
              <w:rPr>
                <w:rFonts w:asciiTheme="minorHAnsi" w:hAnsiTheme="minorHAnsi"/>
                <w:b/>
                <w:sz w:val="92"/>
                <w:szCs w:val="92"/>
              </w:rPr>
            </w:pPr>
            <w:r w:rsidRPr="007B5E47">
              <w:rPr>
                <w:rFonts w:asciiTheme="minorHAnsi" w:eastAsia="Times New Roman" w:hAnsiTheme="minorHAnsi"/>
                <w:color w:val="0070C0"/>
                <w:sz w:val="46"/>
                <w:szCs w:val="32"/>
                <w:lang w:eastAsia="fr-FR"/>
              </w:rPr>
              <w:t>χρήσιμες διευ</w:t>
            </w:r>
            <w:bookmarkStart w:id="0" w:name="_GoBack"/>
            <w:bookmarkEnd w:id="0"/>
            <w:r w:rsidRPr="007B5E47">
              <w:rPr>
                <w:rFonts w:asciiTheme="minorHAnsi" w:eastAsia="Times New Roman" w:hAnsiTheme="minorHAnsi"/>
                <w:color w:val="0070C0"/>
                <w:sz w:val="46"/>
                <w:szCs w:val="32"/>
                <w:lang w:eastAsia="fr-FR"/>
              </w:rPr>
              <w:t xml:space="preserve">θύνσεις 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395"/>
            </w:tblGrid>
            <w:tr w:rsidR="00C953C8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953C8" w:rsidRDefault="00471866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199542</wp:posOffset>
                        </wp:positionH>
                        <wp:positionV relativeFrom="page">
                          <wp:posOffset>106680</wp:posOffset>
                        </wp:positionV>
                        <wp:extent cx="476250" cy="323850"/>
                        <wp:effectExtent l="0" t="0" r="0" b="0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86B30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B14ACAE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1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2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3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C86B30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50CA0B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 xml:space="preserve">   Grec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>
                  <w:pPr>
                    <w:jc w:val="center"/>
                  </w:pPr>
                </w:p>
                <w:p w:rsidR="00C953C8" w:rsidRDefault="00C953C8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C953C8" w:rsidRDefault="00C86B30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C953C8" w:rsidRPr="007F0E85" w:rsidRDefault="00C86B30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</w:tc>
            </w:tr>
          </w:tbl>
          <w:p w:rsidR="00C953C8" w:rsidRDefault="00C953C8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86B30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CBEA8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C953C8" w:rsidRDefault="00471866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grec</w:t>
            </w:r>
            <w:r w:rsidR="00C86B30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471866" w:rsidRDefault="00471866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 w:val="40"/>
                <w:szCs w:val="40"/>
              </w:rPr>
            </w:pPr>
            <w:r w:rsidRPr="00471866">
              <w:rPr>
                <w:rFonts w:ascii="Calibri" w:hAnsi="Calibri" w:cs="Chalkduster"/>
                <w:color w:val="0070C0"/>
                <w:sz w:val="40"/>
                <w:szCs w:val="40"/>
              </w:rPr>
              <w:t>Oιχτό σχολείο στους γονείς για την επιτυχία των παιδιών</w:t>
            </w:r>
          </w:p>
          <w:p w:rsidR="00471866" w:rsidRDefault="00471866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 w:val="40"/>
                <w:szCs w:val="40"/>
              </w:rPr>
            </w:pPr>
          </w:p>
          <w:p w:rsidR="00C953C8" w:rsidRDefault="00C86B30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C953C8" w:rsidRDefault="00471866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-306886</wp:posOffset>
                  </wp:positionH>
                  <wp:positionV relativeFrom="paragraph">
                    <wp:posOffset>97064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C953C8" w:rsidRDefault="00C953C8"/>
        </w:tc>
      </w:tr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C953C8" w:rsidRDefault="00C86B30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2553B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C953C8" w:rsidRPr="00471866" w:rsidRDefault="00471866" w:rsidP="00471866">
            <w:pPr>
              <w:pStyle w:val="Paragraphedeliste"/>
              <w:numPr>
                <w:ilvl w:val="0"/>
                <w:numId w:val="10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471866">
              <w:rPr>
                <w:rFonts w:ascii="Calibri" w:hAnsi="Calibri"/>
                <w:color w:val="0F0682"/>
                <w:sz w:val="38"/>
              </w:rPr>
              <w:t>Είστε γονείς παιδιών διδασκόμενα στη Γαλλία.</w:t>
            </w:r>
          </w:p>
          <w:p w:rsidR="00C953C8" w:rsidRDefault="00C86B30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C953C8" w:rsidRDefault="00C953C8"/>
          <w:p w:rsidR="00C953C8" w:rsidRDefault="00C953C8"/>
          <w:p w:rsidR="00C953C8" w:rsidRDefault="00C953C8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C953C8" w:rsidRDefault="00C953C8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7C72C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C953C8" w:rsidRDefault="00C953C8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471866" w:rsidRPr="00471866" w:rsidRDefault="00471866" w:rsidP="00471866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471866">
              <w:rPr>
                <w:rFonts w:ascii="Calibri" w:hAnsi="Calibri" w:cs="Tahoma"/>
                <w:color w:val="002060"/>
                <w:sz w:val="30"/>
                <w:szCs w:val="30"/>
              </w:rPr>
              <w:t xml:space="preserve">Επιθυμείτε να μάθετε γαλλικά για να βοηθήσετε τα παιδιά σας στη διδασκαλία τους και να συζητάτε με τους καθηγητές. </w:t>
            </w:r>
          </w:p>
          <w:p w:rsidR="00471866" w:rsidRPr="00471866" w:rsidRDefault="00471866" w:rsidP="00471866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471866">
              <w:rPr>
                <w:rFonts w:ascii="Calibri" w:hAnsi="Calibri" w:cs="Tahoma"/>
                <w:color w:val="002060"/>
                <w:sz w:val="30"/>
                <w:szCs w:val="30"/>
              </w:rPr>
              <w:t>Επιθυμείτε να κατανοήσετε πώς λειτουργεί το γαλλικό σχολείο.</w:t>
            </w:r>
          </w:p>
          <w:p w:rsidR="00C953C8" w:rsidRDefault="00471866" w:rsidP="00471866">
            <w:pPr>
              <w:autoSpaceDE w:val="0"/>
              <w:spacing w:after="0" w:line="240" w:lineRule="auto"/>
              <w:ind w:left="-76" w:right="-367"/>
            </w:pPr>
            <w:r w:rsidRPr="00471866">
              <w:rPr>
                <w:rFonts w:ascii="Calibri" w:hAnsi="Calibri" w:cs="Tahoma"/>
                <w:color w:val="002060"/>
                <w:sz w:val="30"/>
                <w:szCs w:val="30"/>
              </w:rPr>
              <w:t>Επιθυμείτε να γνωρίσετε τη γαλλική κοινωνία και τις αξίες της.</w:t>
            </w:r>
          </w:p>
          <w:p w:rsidR="00C953C8" w:rsidRDefault="0047186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1169497</wp:posOffset>
                  </wp:positionH>
                  <wp:positionV relativeFrom="page">
                    <wp:posOffset>3088426</wp:posOffset>
                  </wp:positionV>
                  <wp:extent cx="819146" cy="819146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apprendre le français qui vous permettra d’aider vos enfants dans leur scolarité et d’échanger avec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C953C8" w:rsidRDefault="00C86B30">
            <w:pPr>
              <w:numPr>
                <w:ilvl w:val="0"/>
                <w:numId w:val="12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C953C8" w:rsidRDefault="00C953C8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953C8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48EEA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C953C8" w:rsidRDefault="00C953C8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471866" w:rsidRPr="00471866" w:rsidRDefault="00471866" w:rsidP="00471866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 w:rsidRPr="00471866">
              <w:rPr>
                <w:rFonts w:ascii="Calibri" w:hAnsi="Calibri" w:cs="TimesNewRomanPSMT"/>
                <w:color w:val="002060"/>
                <w:sz w:val="30"/>
                <w:szCs w:val="30"/>
              </w:rPr>
              <w:t>Μπορείτε να εγγραφείτε για δωρεάν εκπαίδευση σε ορισμένα κολέγια, λύκεια ή σχολεία κοντά στην περιοχή σας.</w:t>
            </w:r>
          </w:p>
          <w:p w:rsidR="00471866" w:rsidRPr="00471866" w:rsidRDefault="00471866" w:rsidP="00471866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 w:rsidRPr="00471866">
              <w:rPr>
                <w:rFonts w:ascii="Calibri" w:hAnsi="Calibri" w:cs="TimesNewRomanPSMT"/>
                <w:color w:val="002060"/>
                <w:sz w:val="30"/>
                <w:szCs w:val="30"/>
              </w:rPr>
              <w:t>Ομαδικά μαθήματα παραδίδονται από δασκάλους, μία ή δύο φορές την εβδομάδα κατά τη διάρκεια του σχολικού έτους.</w:t>
            </w:r>
          </w:p>
          <w:p w:rsidR="00C953C8" w:rsidRDefault="00471866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  <w:r w:rsidRPr="00471866">
              <w:rPr>
                <w:rFonts w:ascii="Calibri" w:hAnsi="Calibri" w:cs="TimesNewRomanPSMT"/>
                <w:color w:val="002060"/>
                <w:sz w:val="30"/>
                <w:szCs w:val="30"/>
              </w:rPr>
              <w:t>Στο τέλος της εκπαίδευσης, ένα πιστοποιητικό γλωσσικής επάρκειας παραδίδεται στους γονείς που παρακολούθησαν τα μαθήματα επιμελώς.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C953C8" w:rsidRDefault="00C953C8">
      <w:pPr>
        <w:pStyle w:val="Sansinterligne"/>
      </w:pPr>
    </w:p>
    <w:sectPr w:rsidR="00C953C8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06F" w:rsidRDefault="00A5106F">
      <w:pPr>
        <w:spacing w:after="0" w:line="240" w:lineRule="auto"/>
      </w:pPr>
      <w:r>
        <w:separator/>
      </w:r>
    </w:p>
  </w:endnote>
  <w:endnote w:type="continuationSeparator" w:id="0">
    <w:p w:rsidR="00A5106F" w:rsidRDefault="00A5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06F" w:rsidRDefault="00A5106F">
      <w:pPr>
        <w:spacing w:after="0" w:line="240" w:lineRule="auto"/>
      </w:pPr>
      <w:r>
        <w:separator/>
      </w:r>
    </w:p>
  </w:footnote>
  <w:footnote w:type="continuationSeparator" w:id="0">
    <w:p w:rsidR="00A5106F" w:rsidRDefault="00A51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6E42"/>
    <w:multiLevelType w:val="multilevel"/>
    <w:tmpl w:val="58D2C88A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27A3454F"/>
    <w:multiLevelType w:val="multilevel"/>
    <w:tmpl w:val="649875DC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9606496"/>
    <w:multiLevelType w:val="multilevel"/>
    <w:tmpl w:val="4B58017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9D73810"/>
    <w:multiLevelType w:val="multilevel"/>
    <w:tmpl w:val="0446595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CFE24BE"/>
    <w:multiLevelType w:val="multilevel"/>
    <w:tmpl w:val="A1A0F0EA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D4826B9"/>
    <w:multiLevelType w:val="multilevel"/>
    <w:tmpl w:val="7C788166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6" w15:restartNumberingAfterBreak="0">
    <w:nsid w:val="41B1601A"/>
    <w:multiLevelType w:val="multilevel"/>
    <w:tmpl w:val="3D6A6ED2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4614327F"/>
    <w:multiLevelType w:val="multilevel"/>
    <w:tmpl w:val="E02A40E8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5F563D8B"/>
    <w:multiLevelType w:val="multilevel"/>
    <w:tmpl w:val="690C75E0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9C32FFF"/>
    <w:multiLevelType w:val="multilevel"/>
    <w:tmpl w:val="F24CCCB0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9EA07C9"/>
    <w:multiLevelType w:val="multilevel"/>
    <w:tmpl w:val="B0D8D4F2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72BF5DCA"/>
    <w:multiLevelType w:val="multilevel"/>
    <w:tmpl w:val="A736777C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7A5441C0"/>
    <w:multiLevelType w:val="multilevel"/>
    <w:tmpl w:val="6C4282E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8"/>
    <w:rsid w:val="00471866"/>
    <w:rsid w:val="007B5E47"/>
    <w:rsid w:val="007F0E85"/>
    <w:rsid w:val="00825D28"/>
    <w:rsid w:val="00A5106F"/>
    <w:rsid w:val="00C86B30"/>
    <w:rsid w:val="00C953C8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E17FA-28B7-489B-8971-EF92D394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5</TotalTime>
  <Pages>2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4</cp:revision>
  <cp:lastPrinted>2018-08-30T09:51:00Z</cp:lastPrinted>
  <dcterms:created xsi:type="dcterms:W3CDTF">2020-01-05T15:28:00Z</dcterms:created>
  <dcterms:modified xsi:type="dcterms:W3CDTF">2020-01-08T10:14:00Z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