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bookmarkStart w:id="0" w:name="_GoBack"/>
          <w:bookmarkEnd w:id="0"/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043A3389" id="Connecteur droit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8F462E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Indirizzi</w:t>
            </w:r>
          </w:p>
          <w:p w:rsidR="00E02B48" w:rsidRPr="00E02B48" w:rsidRDefault="00E02B4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sz w:val="92"/>
                <w:szCs w:val="92"/>
              </w:rPr>
            </w:pP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427E18" w:rsidRDefault="003626C6" w:rsidP="008F462E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center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i/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 wp14:anchorId="05CBE903" wp14:editId="7AB6C1E6">
                            <wp:simplePos x="0" y="0"/>
                            <wp:positionH relativeFrom="column">
                              <wp:posOffset>395150</wp:posOffset>
                            </wp:positionH>
                            <wp:positionV relativeFrom="paragraph">
                              <wp:posOffset>697865</wp:posOffset>
                            </wp:positionV>
                            <wp:extent cx="1939925" cy="5121976"/>
                            <wp:effectExtent l="0" t="0" r="3175" b="2540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5121976"/>
                                      <a:chOff x="0" y="0"/>
                                      <a:chExt cx="1939925" cy="51219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7" y="3466531"/>
                                        <a:ext cx="1428750" cy="1655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cx1="http://schemas.microsoft.com/office/drawing/2015/9/8/chartex" xmlns:cx="http://schemas.microsoft.com/office/drawing/2014/chartex">
                        <w:pict>
                          <v:group w14:anchorId="7852DED5" id="Groupe 5" o:spid="_x0000_s1026" style="position:absolute;margin-left:31.1pt;margin-top:54.95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"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pd3BAAAA2wAAAA8AAABkcnMvZG93bnJldi54bWxET0uLwjAQvi/4H8IseNNUxVW6RhFBFPSw&#10;Ppa9Ds3YFptJTaLWf28EYW/z8T1nMmtMJW7kfGlZQa+bgCDOrC45V3A8LDtjED4ga6wsk4IHeZhN&#10;Wx8TTLW9845u+5CLGMI+RQVFCHUqpc8KMui7tiaO3Mk6gyFCl0vt8B7DTSX7SfIlDZYcGwqsaVFQ&#10;dt5fjYLTWWI5MNfFTz7crC7hz61/tyOl2p/N/BtEoCb8i9/utY7ze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Lpd3BAAAA2wAAAA8AAAAAAAAAAAAAAAAAnwIA&#10;AGRycy9kb3ducmV2LnhtbFBLBQYAAAAABAAEAPcAAACNAwAAAAA=&#10;">
                              <v:imagedata r:id="rId13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05nCAAAA2wAAAA8AAABkcnMvZG93bnJldi54bWxET01rwkAQvQv9D8sUehHdaEUkukpJLal4&#10;aip4HbJjkjY7G7Jb3fbXdwXB2zze56w2wbTiTL1rLCuYjBMQxKXVDVcKDp9vowUI55E1tpZJwS85&#10;2KwfBitMtb3wB50LX4kYwi5FBbX3XSqlK2sy6Ma2I47cyfYGfYR9JXWPlxhuWjlNkrk02HBsqLGj&#10;rKbyu/gxCnIO+2yWTb52Qf/lNNzm81d7VOrpMbwsQXgK/i6+ud91nP8M11/i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dOZwgAAANsAAAAPAAAAAAAAAAAAAAAAAJ8C&#10;AABkcnMvZG93bnJldi54bWxQSwUGAAAAAAQABAD3AAAAjgMAAAAA&#10;">
                              <v:imagedata r:id="rId14" o:title=""/>
                              <v:path arrowok="t"/>
                            </v:shape>
                            <v:shape id="Image 4" o:spid="_x0000_s1029" type="#_x0000_t75" style="position:absolute;left:2593;top:34665;width:14287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+O/EAAAA2gAAAA8AAABkcnMvZG93bnJldi54bWxEj0FrwkAUhO+C/2F5Qm+6sdUiqZsQhNJC&#10;8WDiQW+P7GuybfZtyG41/nu3UOhxmJlvmG0+2k5caPDGsYLlIgFBXDttuFFwrF7nGxA+IGvsHJOC&#10;G3nIs+lki6l2Vz7QpQyNiBD2KSpoQ+hTKX3dkkW/cD1x9D7dYDFEOTRSD3iNcNvJxyR5lhYNx4UW&#10;e9q1VH+XP1ZBcf54Ohlz23/tzTqUVVnI8a1R6mE2Fi8gAo3hP/zXftcKVvB7Jd4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T+O/EAAAA2gAAAA8AAAAAAAAAAAAAAAAA&#10;nwIAAGRycy9kb3ducmV2LnhtbFBLBQYAAAAABAAEAPcAAACQAwAAAAA=&#10;">
                              <v:imagedata r:id="rId15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427E18" w:rsidRPr="00427E18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64A5C52" wp14:editId="4DC49339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 xmlns:w16se="http://schemas.microsoft.com/office/word/2015/wordml/symex" xmlns:cx1="http://schemas.microsoft.com/office/drawing/2015/9/8/chartex" xmlns:cx="http://schemas.microsoft.com/office/drawing/2014/chartex">
                        <w:pict>
                          <v:line w14:anchorId="5F936822" id="Connecteur droit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="008F462E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Italien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010EA5" w:rsidRDefault="00010EA5" w:rsidP="00AD7341"/>
                <w:p w:rsidR="00010EA5" w:rsidRDefault="00010EA5" w:rsidP="00010EA5">
                  <w:pPr>
                    <w:jc w:val="center"/>
                    <w:rPr>
                      <w:sz w:val="24"/>
                    </w:rPr>
                  </w:pPr>
                </w:p>
                <w:p w:rsidR="003626C6" w:rsidRDefault="003626C6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3626C6" w:rsidRDefault="003626C6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3626C6" w:rsidRDefault="003626C6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3626C6" w:rsidRDefault="00010EA5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3626C6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3626C6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3626C6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3626C6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3626C6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3626C6">
                    <w:rPr>
                      <w:rFonts w:ascii="Trebuchet MS" w:hAnsi="Trebuchet MS"/>
                      <w:sz w:val="24"/>
                    </w:rPr>
                    <w:br/>
                  </w:r>
                  <w:r w:rsidRPr="003626C6">
                    <w:rPr>
                      <w:rFonts w:ascii="Trebuchet MS" w:hAnsi="Trebuchet MS"/>
                      <w:sz w:val="24"/>
                    </w:rPr>
                    <w:t>d</w:t>
                  </w:r>
                  <w:r w:rsidR="008F462E">
                    <w:rPr>
                      <w:rFonts w:ascii="Trebuchet MS" w:hAnsi="Trebuchet MS"/>
                      <w:sz w:val="24"/>
                    </w:rPr>
                    <w:t>e la maquette. Traduction Mme Véronique Gay, AC Strasbourg.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E02B48" w:rsidRPr="00AE43FA" w:rsidRDefault="00E02B48" w:rsidP="00E02B48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A9E216" wp14:editId="735331F7">
                      <wp:simplePos x="0" y="0"/>
                      <wp:positionH relativeFrom="column">
                        <wp:posOffset>-275231</wp:posOffset>
                      </wp:positionH>
                      <wp:positionV relativeFrom="paragraph">
                        <wp:posOffset>803825</wp:posOffset>
                      </wp:positionV>
                      <wp:extent cx="2579427" cy="0"/>
                      <wp:effectExtent l="0" t="0" r="3048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94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436DA05E" id="Connecteur droit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65pt,63.3pt" to="181.4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" strokecolor="#2682a6 [3207]" strokeweight="1.5pt"/>
                  </w:pict>
                </mc:Fallback>
              </mc:AlternateContent>
            </w:r>
            <w:r w:rsidRPr="00AE43FA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AE43FA" w:rsidRDefault="008F462E" w:rsidP="003626C6">
            <w:pPr>
              <w:spacing w:after="160" w:line="259" w:lineRule="auto"/>
              <w:ind w:left="-790"/>
              <w:jc w:val="center"/>
              <w:rPr>
                <w:rFonts w:asciiTheme="majorHAnsi" w:hAnsiTheme="majorHAnsi"/>
                <w:b/>
                <w:color w:val="0070C0"/>
                <w:sz w:val="18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AE43FA"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</w:rPr>
              <w:t>italien</w:t>
            </w:r>
            <w:r w:rsidR="00E02B48" w:rsidRPr="00AE43FA"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</w:rPr>
              <w:t xml:space="preserve"> / français</w:t>
            </w:r>
          </w:p>
          <w:p w:rsidR="008F462E" w:rsidRPr="00AE43FA" w:rsidRDefault="00D73811" w:rsidP="00D73811">
            <w:pPr>
              <w:spacing w:after="160" w:line="259" w:lineRule="auto"/>
              <w:ind w:left="-647"/>
              <w:jc w:val="center"/>
              <w:rPr>
                <w:rFonts w:ascii="Trebuchet MS" w:hAnsi="Trebuchet MS"/>
                <w:b/>
                <w:color w:val="0070C0"/>
                <w:sz w:val="144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AE43FA">
              <w:rPr>
                <w:rFonts w:ascii="Chalkduster" w:hAnsi="Chalkduster" w:cs="Chalkduster"/>
                <w:color w:val="0070C0"/>
                <w:kern w:val="0"/>
                <w:sz w:val="34"/>
                <w:szCs w:val="28"/>
              </w:rPr>
              <w:t>Aprire le porte della scuola per favorire il successo dei bambini</w:t>
            </w:r>
          </w:p>
          <w:p w:rsidR="00E02B48" w:rsidRPr="00AE43FA" w:rsidRDefault="00E02B48" w:rsidP="00E02B48">
            <w:pPr>
              <w:spacing w:after="160" w:line="259" w:lineRule="auto"/>
              <w:jc w:val="center"/>
              <w:rPr>
                <w:rFonts w:ascii="Chalkduster" w:hAnsi="Chalkduster" w:cs="Chalkduster"/>
                <w:color w:val="444444"/>
                <w:kern w:val="0"/>
                <w:sz w:val="34"/>
                <w:szCs w:val="28"/>
              </w:rPr>
            </w:pPr>
          </w:p>
          <w:p w:rsidR="00E02B48" w:rsidRPr="000D49BC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</w:pPr>
            <w:r w:rsidRPr="000D49BC"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  <w:t>Ouvrir l’école aux parents</w:t>
            </w:r>
          </w:p>
          <w:p w:rsidR="00E02B48" w:rsidRPr="000D49BC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</w:pPr>
            <w:r w:rsidRPr="000D49BC"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  <w:t>pour la réussite des enfants</w:t>
            </w:r>
          </w:p>
          <w:p w:rsidR="00E02B48" w:rsidRDefault="003626C6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0D1C4ED8" wp14:editId="12097117">
                  <wp:simplePos x="0" y="0"/>
                  <wp:positionH relativeFrom="column">
                    <wp:posOffset>-397510</wp:posOffset>
                  </wp:positionH>
                  <wp:positionV relativeFrom="paragraph">
                    <wp:posOffset>163830</wp:posOffset>
                  </wp:positionV>
                  <wp:extent cx="3043555" cy="3971925"/>
                  <wp:effectExtent l="0" t="0" r="444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E02D8A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lang w:val="en-US"/>
              </w:rPr>
            </w:pPr>
            <w:r w:rsidRPr="003626C6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Vous ête</w:t>
            </w:r>
            <w:r w:rsidR="00015CDD"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s</w:t>
            </w:r>
          </w:p>
          <w:p w:rsidR="00015CDD" w:rsidRPr="00E02D8A" w:rsidRDefault="00015CDD" w:rsidP="007014C5">
            <w:pPr>
              <w:rPr>
                <w:lang w:val="en-US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670C38C4" id="Connecteur droit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8F462E" w:rsidRPr="00A2393D" w:rsidRDefault="008F462E" w:rsidP="008F462E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rFonts w:asciiTheme="majorHAnsi" w:hAnsiTheme="majorHAnsi" w:cstheme="majorHAnsi"/>
                <w:color w:val="002060"/>
                <w:sz w:val="32"/>
                <w:szCs w:val="32"/>
                <w:lang w:val="es-ES"/>
              </w:rPr>
            </w:pPr>
            <w:r w:rsidRPr="00A2393D">
              <w:rPr>
                <w:rFonts w:asciiTheme="majorHAnsi" w:hAnsiTheme="majorHAnsi" w:cstheme="majorHAnsi"/>
                <w:color w:val="002060"/>
                <w:sz w:val="32"/>
                <w:szCs w:val="32"/>
                <w:lang w:val="es-ES"/>
              </w:rPr>
              <w:t>Siete genitori di bambini scolarizzati in Francia.</w:t>
            </w:r>
          </w:p>
          <w:p w:rsidR="00015CDD" w:rsidRPr="008F462E" w:rsidRDefault="00015CDD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s-ES"/>
                <w14:ligatures w14:val="none"/>
              </w:rPr>
            </w:pPr>
          </w:p>
          <w:p w:rsidR="00E02D8A" w:rsidRDefault="003626C6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  <w14:ligatures w14:val="none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122830</wp:posOffset>
                  </wp:positionH>
                  <wp:positionV relativeFrom="page">
                    <wp:posOffset>2713942</wp:posOffset>
                  </wp:positionV>
                  <wp:extent cx="2703600" cy="1638000"/>
                  <wp:effectExtent l="0" t="0" r="1905" b="635"/>
                  <wp:wrapThrough wrapText="bothSides">
                    <wp:wrapPolygon edited="0">
                      <wp:start x="0" y="0"/>
                      <wp:lineTo x="0" y="21357"/>
                      <wp:lineTo x="21463" y="21357"/>
                      <wp:lineTo x="21463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kern w:val="0"/>
                <w:sz w:val="34"/>
                <w14:ligatures w14:val="none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F06DF3">
            <w:pPr>
              <w:pStyle w:val="Listepuces"/>
              <w:numPr>
                <w:ilvl w:val="0"/>
                <w:numId w:val="0"/>
              </w:numPr>
              <w:spacing w:after="180"/>
              <w:ind w:left="-247"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CBCE37" wp14:editId="2EB2C50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572135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1A01CED5" id="Connecteur droit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pt,45.05pt" to="228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8F462E" w:rsidRPr="00AE43FA" w:rsidRDefault="008F462E" w:rsidP="008F462E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14:ligatures w14:val="none"/>
              </w:rPr>
            </w:pPr>
            <w:r w:rsidRPr="00AE43FA"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14:ligatures w14:val="none"/>
              </w:rPr>
              <w:t>Volete imparare il francese che vi sarà utile per aiutare i vostri figli nel loro percorso scolastico e per scambiare con i professori.</w:t>
            </w:r>
          </w:p>
          <w:p w:rsidR="008F462E" w:rsidRPr="00A2393D" w:rsidRDefault="008F462E" w:rsidP="008F462E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:lang w:val="es-ES"/>
                <w14:ligatures w14:val="none"/>
              </w:rPr>
            </w:pPr>
            <w:r w:rsidRPr="00A2393D"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:lang w:val="es-ES"/>
                <w14:ligatures w14:val="none"/>
              </w:rPr>
              <w:t>Volete capire il funzionamento della scuola francese.</w:t>
            </w:r>
          </w:p>
          <w:p w:rsidR="008F462E" w:rsidRPr="00AE43FA" w:rsidRDefault="008F462E" w:rsidP="008F462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14:ligatures w14:val="none"/>
              </w:rPr>
            </w:pPr>
            <w:r w:rsidRPr="00A2393D"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:lang w:val="es-ES"/>
                <w14:ligatures w14:val="none"/>
              </w:rPr>
              <w:t>Volete conoscere meglio la società francese e i suoi valori.</w:t>
            </w:r>
          </w:p>
          <w:p w:rsidR="00E02D8A" w:rsidRPr="00AE43FA" w:rsidRDefault="00294042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14:ligatures w14:val="none"/>
              </w:rPr>
            </w:pPr>
            <w:r>
              <w:rPr>
                <w:noProof/>
                <w:lang w:eastAsia="fr-FR"/>
                <w14:ligatures w14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660986</wp:posOffset>
                  </wp:positionH>
                  <wp:positionV relativeFrom="paragraph">
                    <wp:posOffset>14605</wp:posOffset>
                  </wp:positionV>
                  <wp:extent cx="1139759" cy="1139759"/>
                  <wp:effectExtent l="0" t="0" r="3810" b="3810"/>
                  <wp:wrapThrough wrapText="bothSides">
                    <wp:wrapPolygon edited="0">
                      <wp:start x="0" y="0"/>
                      <wp:lineTo x="0" y="21311"/>
                      <wp:lineTo x="21311" y="21311"/>
                      <wp:lineTo x="21311" y="0"/>
                      <wp:lineTo x="0" y="0"/>
                    </wp:wrapPolygon>
                  </wp:wrapThrough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59" cy="113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2D8A" w:rsidRPr="00AE43FA" w:rsidRDefault="00E02D8A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14:ligatures w14:val="none"/>
              </w:rPr>
            </w:pPr>
          </w:p>
          <w:p w:rsidR="00E02D8A" w:rsidRPr="00AE43FA" w:rsidRDefault="00E02D8A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14:ligatures w14:val="none"/>
              </w:rPr>
            </w:pPr>
          </w:p>
          <w:p w:rsidR="00F06DF3" w:rsidRPr="00AE43FA" w:rsidRDefault="00F06DF3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247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</w:p>
          <w:p w:rsidR="00F06DF3" w:rsidRPr="00AE43FA" w:rsidRDefault="00F06DF3" w:rsidP="00F06DF3">
            <w:pPr>
              <w:autoSpaceDE w:val="0"/>
              <w:autoSpaceDN w:val="0"/>
              <w:adjustRightInd w:val="0"/>
              <w:spacing w:after="0" w:line="240" w:lineRule="auto"/>
              <w:ind w:left="-607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</w:p>
          <w:p w:rsidR="00E02D8A" w:rsidRPr="00F06DF3" w:rsidRDefault="00E02D8A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souhaitez apprendre le français qui vous permettra d’aider vos enfants dans leur scolarité et d’échanger avec</w:t>
            </w:r>
          </w:p>
          <w:p w:rsidR="00E02D8A" w:rsidRPr="00F06DF3" w:rsidRDefault="00E02D8A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153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les professeurs.</w:t>
            </w:r>
          </w:p>
          <w:p w:rsidR="00E02D8A" w:rsidRPr="00F06DF3" w:rsidRDefault="00E02D8A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 souhaitez comprendre le fonctionnement de l’école française.</w:t>
            </w:r>
          </w:p>
          <w:p w:rsidR="00307EC9" w:rsidRPr="00F06DF3" w:rsidRDefault="00E02D8A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44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souhaitez mieux connaître la société française et ses valeurs.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620767" wp14:editId="63C301D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6C7A5701" id="Connecteur droit 2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pt,44.8pt" to="167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kern w:val="0"/>
                <w:sz w:val="28"/>
                <w:lang w:val="en-US"/>
                <w14:ligatures w14:val="none"/>
              </w:rPr>
            </w:pPr>
          </w:p>
          <w:p w:rsidR="008F462E" w:rsidRPr="00A2393D" w:rsidRDefault="008F462E" w:rsidP="008F462E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14:ligatures w14:val="none"/>
              </w:rPr>
            </w:pPr>
            <w:r w:rsidRPr="00A2393D"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14:ligatures w14:val="none"/>
              </w:rPr>
              <w:t>Potete iscrivervi alle formazioni gratuite, presso alcune scuole medie, licei o scuole che si trovano vicino a casa vostra</w:t>
            </w:r>
          </w:p>
          <w:p w:rsidR="008F462E" w:rsidRPr="00A2393D" w:rsidRDefault="008F462E" w:rsidP="008F462E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:lang w:val="es-ES"/>
                <w14:ligatures w14:val="none"/>
              </w:rPr>
            </w:pPr>
            <w:r w:rsidRPr="00A2393D"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:lang w:val="es-ES"/>
                <w14:ligatures w14:val="none"/>
              </w:rPr>
              <w:t>Corsi collettivi vengono dati da formatori, una o due volte alla settimana durante l’anno scolastico.</w:t>
            </w:r>
          </w:p>
          <w:p w:rsidR="008F462E" w:rsidRPr="00A2393D" w:rsidRDefault="008F462E" w:rsidP="008F462E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:lang w:val="es-ES"/>
                <w14:ligatures w14:val="none"/>
              </w:rPr>
            </w:pPr>
            <w:r w:rsidRPr="00A2393D">
              <w:rPr>
                <w:rFonts w:asciiTheme="majorHAnsi" w:hAnsiTheme="majorHAnsi" w:cstheme="majorHAnsi"/>
                <w:color w:val="002060"/>
                <w:kern w:val="0"/>
                <w:sz w:val="28"/>
                <w:szCs w:val="28"/>
                <w:lang w:val="es-ES"/>
                <w14:ligatures w14:val="none"/>
              </w:rPr>
              <w:t>Alla fine della formazione un attestato di competenze linguistiche verrà consegnato ai genitori che avranno seguito i corsi in un modo assiduo.</w:t>
            </w:r>
          </w:p>
          <w:p w:rsidR="00294042" w:rsidRPr="008F462E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0F0682"/>
                <w:kern w:val="0"/>
                <w:sz w:val="30"/>
                <w:lang w:val="es-ES"/>
                <w14:ligatures w14:val="none"/>
              </w:rPr>
            </w:pPr>
          </w:p>
          <w:p w:rsidR="00294042" w:rsidRPr="00AE43FA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kern w:val="0"/>
                <w:sz w:val="30"/>
                <w:lang w:val="es-ES"/>
                <w14:ligatures w14:val="none"/>
              </w:rPr>
            </w:pPr>
          </w:p>
          <w:p w:rsidR="00294042" w:rsidRPr="00F06DF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Vous pouvez vous inscrire à des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formations gratuites, dans certains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c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ollèges, lycées ou écoles situés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près de chez vous.</w:t>
            </w:r>
          </w:p>
          <w:p w:rsidR="00294042" w:rsidRPr="00F06DF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Des cours collectifs sont donnés par des formateurs</w:t>
            </w:r>
            <w:r w:rsidR="003626C6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,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une ou deux fois par semaine pendant l’année scolaire.</w:t>
            </w:r>
          </w:p>
          <w:p w:rsidR="00294042" w:rsidRPr="00F06DF3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A l’i</w:t>
            </w:r>
            <w:r w:rsidR="00294042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sue de la format</w:t>
            </w:r>
            <w:r w:rsidR="00294042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ion, une</w:t>
            </w:r>
          </w:p>
          <w:p w:rsidR="00294042" w:rsidRPr="00F06DF3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linguistiques est remise aux parents qui  ont suivi les cours avec assiduité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28"/>
                <w14:ligatures w14:val="none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A8B" w:rsidRDefault="00082A8B" w:rsidP="00BF6AFD">
      <w:pPr>
        <w:spacing w:after="0" w:line="240" w:lineRule="auto"/>
      </w:pPr>
      <w:r>
        <w:separator/>
      </w:r>
    </w:p>
  </w:endnote>
  <w:endnote w:type="continuationSeparator" w:id="0">
    <w:p w:rsidR="00082A8B" w:rsidRDefault="00082A8B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duster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A8B" w:rsidRDefault="00082A8B" w:rsidP="00BF6AFD">
      <w:pPr>
        <w:spacing w:after="0" w:line="240" w:lineRule="auto"/>
      </w:pPr>
      <w:r>
        <w:separator/>
      </w:r>
    </w:p>
  </w:footnote>
  <w:footnote w:type="continuationSeparator" w:id="0">
    <w:p w:rsidR="00082A8B" w:rsidRDefault="00082A8B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8.75pt;height:30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3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4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6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17" w15:restartNumberingAfterBreak="0">
    <w:nsid w:val="5D000ED4"/>
    <w:multiLevelType w:val="hybridMultilevel"/>
    <w:tmpl w:val="F8B82C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6"/>
  </w:num>
  <w:num w:numId="17">
    <w:abstractNumId w:val="14"/>
  </w:num>
  <w:num w:numId="18">
    <w:abstractNumId w:val="10"/>
  </w:num>
  <w:num w:numId="19">
    <w:abstractNumId w:val="15"/>
  </w:num>
  <w:num w:numId="20">
    <w:abstractNumId w:val="12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82A8B"/>
    <w:rsid w:val="000D49BC"/>
    <w:rsid w:val="001372C8"/>
    <w:rsid w:val="0015630E"/>
    <w:rsid w:val="001947E7"/>
    <w:rsid w:val="001D0847"/>
    <w:rsid w:val="00227118"/>
    <w:rsid w:val="00294042"/>
    <w:rsid w:val="00307EC9"/>
    <w:rsid w:val="003626C6"/>
    <w:rsid w:val="00365EBB"/>
    <w:rsid w:val="003B391D"/>
    <w:rsid w:val="00422379"/>
    <w:rsid w:val="00427E18"/>
    <w:rsid w:val="0048634A"/>
    <w:rsid w:val="00486FAE"/>
    <w:rsid w:val="005211CB"/>
    <w:rsid w:val="005259A3"/>
    <w:rsid w:val="005473B9"/>
    <w:rsid w:val="0056054A"/>
    <w:rsid w:val="00571D35"/>
    <w:rsid w:val="005E5178"/>
    <w:rsid w:val="005E7F80"/>
    <w:rsid w:val="0063311A"/>
    <w:rsid w:val="0067215A"/>
    <w:rsid w:val="0068396D"/>
    <w:rsid w:val="006A2E06"/>
    <w:rsid w:val="007014C5"/>
    <w:rsid w:val="007647EF"/>
    <w:rsid w:val="00773ED0"/>
    <w:rsid w:val="007E3C3A"/>
    <w:rsid w:val="007F21FF"/>
    <w:rsid w:val="0089764D"/>
    <w:rsid w:val="008B000B"/>
    <w:rsid w:val="008F462E"/>
    <w:rsid w:val="009119CA"/>
    <w:rsid w:val="00960A60"/>
    <w:rsid w:val="009915C8"/>
    <w:rsid w:val="009F3198"/>
    <w:rsid w:val="00A54316"/>
    <w:rsid w:val="00A769D1"/>
    <w:rsid w:val="00A85868"/>
    <w:rsid w:val="00A95BFB"/>
    <w:rsid w:val="00AB72BA"/>
    <w:rsid w:val="00AD7341"/>
    <w:rsid w:val="00AE43FA"/>
    <w:rsid w:val="00B16D26"/>
    <w:rsid w:val="00B8278C"/>
    <w:rsid w:val="00BF6AFD"/>
    <w:rsid w:val="00C476E1"/>
    <w:rsid w:val="00C511E5"/>
    <w:rsid w:val="00C63949"/>
    <w:rsid w:val="00CB5CFA"/>
    <w:rsid w:val="00CD1DEA"/>
    <w:rsid w:val="00D27440"/>
    <w:rsid w:val="00D73811"/>
    <w:rsid w:val="00D8361D"/>
    <w:rsid w:val="00D9623F"/>
    <w:rsid w:val="00DB5D32"/>
    <w:rsid w:val="00DD2A38"/>
    <w:rsid w:val="00E02B48"/>
    <w:rsid w:val="00E02D8A"/>
    <w:rsid w:val="00ED5952"/>
    <w:rsid w:val="00EE0A38"/>
    <w:rsid w:val="00F06DF3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B48"/>
    <w:pPr>
      <w:spacing w:line="264" w:lineRule="auto"/>
    </w:pPr>
    <w:rPr>
      <w:color w:val="352F25" w:themeColor="text2"/>
      <w:kern w:val="2"/>
      <w:sz w:val="20"/>
      <w:szCs w:val="20"/>
      <w14:ligatures w14:val="standard"/>
    </w:rPr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semiHidden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7014C5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69D1"/>
  </w:style>
  <w:style w:type="paragraph" w:styleId="Titre">
    <w:name w:val="Title"/>
    <w:basedOn w:val="Normal"/>
    <w:link w:val="TitreC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pPr>
      <w:numPr>
        <w:ilvl w:val="1"/>
      </w:numPr>
      <w:spacing w:after="360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BF6AFD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BF6AF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5C8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9915C8"/>
  </w:style>
  <w:style w:type="paragraph" w:styleId="Normalcentr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915C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915C8"/>
  </w:style>
  <w:style w:type="paragraph" w:styleId="Corpsdetexte2">
    <w:name w:val="Body Text 2"/>
    <w:basedOn w:val="Normal"/>
    <w:link w:val="Corpsdetexte2Car"/>
    <w:uiPriority w:val="99"/>
    <w:semiHidden/>
    <w:unhideWhenUsed/>
    <w:rsid w:val="009915C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915C8"/>
  </w:style>
  <w:style w:type="paragraph" w:styleId="Corpsdetexte3">
    <w:name w:val="Body Text 3"/>
    <w:basedOn w:val="Normal"/>
    <w:link w:val="Corpsdetexte3C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915C8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915C8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915C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915C8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915C8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915C8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915C8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9915C8"/>
  </w:style>
  <w:style w:type="table" w:styleId="Grillecouleur">
    <w:name w:val="Colorful Grid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9915C8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5C8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5C8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15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15C8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915C8"/>
  </w:style>
  <w:style w:type="character" w:customStyle="1" w:styleId="DateCar">
    <w:name w:val="Date Car"/>
    <w:basedOn w:val="Policepardfaut"/>
    <w:link w:val="Date"/>
    <w:uiPriority w:val="99"/>
    <w:semiHidden/>
    <w:rsid w:val="009915C8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915C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915C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915C8"/>
  </w:style>
  <w:style w:type="character" w:styleId="Accentuation">
    <w:name w:val="Emphasis"/>
    <w:basedOn w:val="Policepardfaut"/>
    <w:uiPriority w:val="20"/>
    <w:semiHidden/>
    <w:unhideWhenUsed/>
    <w:qFormat/>
    <w:rsid w:val="009915C8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15C8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9915C8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Lienhypertextesuivivisit">
    <w:name w:val="FollowedHyperlink"/>
    <w:basedOn w:val="Policepardfau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915C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915C8"/>
    <w:rPr>
      <w:szCs w:val="20"/>
    </w:rPr>
  </w:style>
  <w:style w:type="table" w:styleId="TableauGrille1Clair">
    <w:name w:val="Grid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7014C5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14C5"/>
  </w:style>
  <w:style w:type="character" w:customStyle="1" w:styleId="Titre4Car">
    <w:name w:val="Titre 4 Car"/>
    <w:basedOn w:val="Policepardfaut"/>
    <w:link w:val="Titre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9915C8"/>
  </w:style>
  <w:style w:type="paragraph" w:styleId="AdresseHTML">
    <w:name w:val="HTML Address"/>
    <w:basedOn w:val="Normal"/>
    <w:link w:val="AdresseHTMLC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915C8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9915C8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9915C8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915C8"/>
    <w:pPr>
      <w:spacing w:after="0" w:line="240" w:lineRule="auto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915C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915C8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915C8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915C8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915C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915C8"/>
  </w:style>
  <w:style w:type="character" w:styleId="Numrodepage">
    <w:name w:val="page number"/>
    <w:basedOn w:val="Policepardfaut"/>
    <w:uiPriority w:val="99"/>
    <w:semiHidden/>
    <w:unhideWhenUsed/>
    <w:rsid w:val="009915C8"/>
  </w:style>
  <w:style w:type="table" w:styleId="Tableausimple1">
    <w:name w:val="Plain Table 1"/>
    <w:basedOn w:val="Tableau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915C8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915C8"/>
  </w:style>
  <w:style w:type="character" w:customStyle="1" w:styleId="SalutationsCar">
    <w:name w:val="Salutations Car"/>
    <w:basedOn w:val="Policepardfaut"/>
    <w:link w:val="Salutations"/>
    <w:uiPriority w:val="99"/>
    <w:semiHidden/>
    <w:rsid w:val="009915C8"/>
  </w:style>
  <w:style w:type="paragraph" w:styleId="Signature">
    <w:name w:val="Signature"/>
    <w:basedOn w:val="Normal"/>
    <w:link w:val="Signatur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9915C8"/>
  </w:style>
  <w:style w:type="character" w:styleId="lev">
    <w:name w:val="Strong"/>
    <w:basedOn w:val="Policepardfaut"/>
    <w:uiPriority w:val="22"/>
    <w:semiHidden/>
    <w:unhideWhenUsed/>
    <w:qFormat/>
    <w:rsid w:val="009915C8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271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2020-01-26T16:54:00Z</dcterms:created>
  <dcterms:modified xsi:type="dcterms:W3CDTF">2020-01-26T16:54:00Z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