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3A3389" id="Connecteur droit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6C212F" w:rsidRDefault="00CC619E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  <w:r w:rsidRPr="00CD2993">
              <w:rPr>
                <w:rFonts w:ascii="Chalkduster" w:hAnsi="Chalkduster" w:cs="Chalkduster"/>
                <w:color w:val="0070C0"/>
                <w:sz w:val="60"/>
                <w:szCs w:val="32"/>
              </w:rPr>
              <w:t>Adrese utile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427E18" w:rsidRDefault="00010EA5" w:rsidP="006C212F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382664</wp:posOffset>
                        </wp:positionH>
                        <wp:positionV relativeFrom="paragraph">
                          <wp:posOffset>645160</wp:posOffset>
                        </wp:positionV>
                        <wp:extent cx="1938655" cy="238823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21365"/>
                            <wp:lineTo x="21437" y="21365"/>
                            <wp:lineTo x="21437" y="0"/>
                            <wp:lineTo x="0" y="0"/>
                          </wp:wrapPolygon>
                        </wp:wrapThrough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8655" cy="2388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27E18" w:rsidRPr="00427E18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64A5C52" wp14:editId="4DC49339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0DF666AC"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CD2993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Roumain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CD2993" w:rsidP="00AD7341">
                  <w:r w:rsidRPr="00427E18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825500</wp:posOffset>
                        </wp:positionH>
                        <wp:positionV relativeFrom="paragraph">
                          <wp:posOffset>24743</wp:posOffset>
                        </wp:positionV>
                        <wp:extent cx="984885" cy="1066800"/>
                        <wp:effectExtent l="0" t="0" r="5715" b="0"/>
                        <wp:wrapThrough wrapText="bothSides">
                          <wp:wrapPolygon edited="0">
                            <wp:start x="0" y="0"/>
                            <wp:lineTo x="0" y="21214"/>
                            <wp:lineTo x="21308" y="21214"/>
                            <wp:lineTo x="21308" y="0"/>
                            <wp:lineTo x="0" y="0"/>
                          </wp:wrapPolygon>
                        </wp:wrapThrough>
                        <wp:docPr id="11" name="Image 11" descr="D:\Mes documents\Mes images\LOGOS_CASNAV\logo_casnav_sans logo académ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Mes documents\Mes images\LOGOS_CASNAV\logo_casnav_sans logo académ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88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0B12CE" w:rsidP="00AD7341">
                  <w:r w:rsidRPr="002B0A9A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654685</wp:posOffset>
                        </wp:positionH>
                        <wp:positionV relativeFrom="paragraph">
                          <wp:posOffset>197397</wp:posOffset>
                        </wp:positionV>
                        <wp:extent cx="1428750" cy="1655445"/>
                        <wp:effectExtent l="0" t="0" r="0" b="1905"/>
                        <wp:wrapNone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65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Default="00427E18" w:rsidP="00AD7341"/>
                <w:p w:rsidR="00427E18" w:rsidRDefault="00427E18" w:rsidP="00AD7341"/>
                <w:p w:rsidR="000B12CE" w:rsidRDefault="000B12CE" w:rsidP="006C212F">
                  <w:pPr>
                    <w:jc w:val="center"/>
                    <w:rPr>
                      <w:sz w:val="24"/>
                    </w:rPr>
                  </w:pPr>
                </w:p>
                <w:p w:rsidR="000B12CE" w:rsidRDefault="000B12CE" w:rsidP="006C212F">
                  <w:pPr>
                    <w:jc w:val="center"/>
                    <w:rPr>
                      <w:sz w:val="24"/>
                    </w:rPr>
                  </w:pPr>
                </w:p>
                <w:p w:rsidR="000B12CE" w:rsidRDefault="000B12CE" w:rsidP="006C212F">
                  <w:pPr>
                    <w:jc w:val="center"/>
                    <w:rPr>
                      <w:sz w:val="24"/>
                    </w:rPr>
                  </w:pPr>
                </w:p>
                <w:p w:rsidR="00427E18" w:rsidRPr="00010EA5" w:rsidRDefault="00010EA5" w:rsidP="006C212F">
                  <w:pPr>
                    <w:jc w:val="center"/>
                    <w:rPr>
                      <w:sz w:val="24"/>
                    </w:rPr>
                  </w:pPr>
                  <w:r w:rsidRPr="00010EA5">
                    <w:rPr>
                      <w:sz w:val="24"/>
                    </w:rPr>
                    <w:t xml:space="preserve">Avec l’aimable autorisation </w:t>
                  </w:r>
                  <w:r w:rsidRPr="00010EA5">
                    <w:rPr>
                      <w:sz w:val="24"/>
                    </w:rPr>
                    <w:br/>
                    <w:t>du CASNAV</w:t>
                  </w:r>
                  <w:r w:rsidR="006C212F">
                    <w:rPr>
                      <w:sz w:val="24"/>
                    </w:rPr>
                    <w:t>/CAREP</w:t>
                  </w:r>
                  <w:r w:rsidRPr="00010EA5">
                    <w:rPr>
                      <w:sz w:val="24"/>
                    </w:rPr>
                    <w:t xml:space="preserve"> de Nancy-Metz </w:t>
                  </w:r>
                  <w:r w:rsidRPr="00010EA5">
                    <w:rPr>
                      <w:sz w:val="24"/>
                    </w:rPr>
                    <w:br/>
                    <w:t xml:space="preserve">pour l’utilisation </w:t>
                  </w:r>
                  <w:r w:rsidR="006C212F">
                    <w:rPr>
                      <w:sz w:val="24"/>
                    </w:rPr>
                    <w:br/>
                  </w:r>
                  <w:r w:rsidRPr="00010EA5">
                    <w:rPr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9E216" wp14:editId="735331F7">
                      <wp:simplePos x="0" y="0"/>
                      <wp:positionH relativeFrom="column">
                        <wp:posOffset>-276094</wp:posOffset>
                      </wp:positionH>
                      <wp:positionV relativeFrom="paragraph">
                        <wp:posOffset>810413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39A24A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75pt,63.8pt" to="174.4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6C212F" w:rsidRDefault="00CC619E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8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Chalkduster" w:hAnsi="Chalkduster" w:cs="Chalkduster"/>
                <w:color w:val="444444"/>
                <w:sz w:val="34"/>
                <w:szCs w:val="28"/>
              </w:rPr>
              <w:t>roumain</w:t>
            </w:r>
            <w:r w:rsidR="00E02B48" w:rsidRPr="006C212F">
              <w:rPr>
                <w:rFonts w:ascii="Chalkduster" w:hAnsi="Chalkduster" w:cs="Chalkduster"/>
                <w:color w:val="444444"/>
                <w:sz w:val="34"/>
                <w:szCs w:val="28"/>
              </w:rPr>
              <w:t xml:space="preserve"> / français</w:t>
            </w:r>
          </w:p>
          <w:p w:rsidR="00E02B48" w:rsidRPr="006C212F" w:rsidRDefault="00E02B48" w:rsidP="00CC619E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sz w:val="52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C212F">
              <w:rPr>
                <w:rFonts w:ascii="Chalkduster" w:hAnsi="Chalkduster" w:cs="Chalkduster"/>
                <w:color w:val="0070C0"/>
                <w:sz w:val="46"/>
                <w:szCs w:val="40"/>
              </w:rPr>
              <w:t xml:space="preserve"> </w:t>
            </w:r>
            <w:r w:rsidR="00CC619E"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 xml:space="preserve">Să deschidem școl </w:t>
            </w:r>
            <w:r w:rsid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br/>
            </w:r>
            <w:r w:rsidR="00CC619E"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 xml:space="preserve">i le părintilor pentru </w:t>
            </w:r>
            <w:r w:rsid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br/>
            </w:r>
            <w:r w:rsidR="00CC619E"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>reușita co</w:t>
            </w:r>
            <w:bookmarkStart w:id="0" w:name="_GoBack"/>
            <w:bookmarkEnd w:id="0"/>
            <w:r w:rsidR="00CC619E" w:rsidRPr="00CC619E">
              <w:rPr>
                <w:rFonts w:ascii="Chalkduster" w:hAnsi="Chalkduster" w:cs="Chalkduster"/>
                <w:color w:val="0070C0"/>
                <w:sz w:val="40"/>
                <w:szCs w:val="40"/>
              </w:rPr>
              <w:t>piilor</w:t>
            </w:r>
          </w:p>
          <w:p w:rsidR="00E02B48" w:rsidRPr="006C212F" w:rsidRDefault="00E02B48" w:rsidP="00E02B48">
            <w:pPr>
              <w:spacing w:after="160" w:line="259" w:lineRule="auto"/>
              <w:jc w:val="center"/>
              <w:rPr>
                <w:rFonts w:ascii="Chalkduster" w:hAnsi="Chalkduster" w:cs="Chalkduster"/>
                <w:color w:val="444444"/>
                <w:sz w:val="34"/>
                <w:szCs w:val="28"/>
              </w:rPr>
            </w:pPr>
          </w:p>
          <w:p w:rsidR="00E02B48" w:rsidRPr="00CC619E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sz w:val="38"/>
                <w:szCs w:val="28"/>
              </w:rPr>
            </w:pPr>
            <w:r w:rsidRPr="00CC619E">
              <w:rPr>
                <w:rFonts w:ascii="Chalkduster" w:hAnsi="Chalkduster" w:cs="Chalkduster"/>
                <w:color w:val="000000" w:themeColor="text1"/>
                <w:sz w:val="38"/>
                <w:szCs w:val="28"/>
              </w:rPr>
              <w:t>Ouvrir l’école aux parents</w:t>
            </w:r>
          </w:p>
          <w:p w:rsidR="00E02B48" w:rsidRPr="00CC619E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sz w:val="38"/>
                <w:szCs w:val="28"/>
              </w:rPr>
            </w:pPr>
            <w:r w:rsidRPr="00CC619E">
              <w:rPr>
                <w:rFonts w:ascii="Chalkduster" w:hAnsi="Chalkduster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970211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D1C4ED8" wp14:editId="12097117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170180</wp:posOffset>
                  </wp:positionV>
                  <wp:extent cx="2935292" cy="3830422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92" cy="38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5932E6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CD2993" w:rsidRPr="00CD2993" w:rsidRDefault="00CD2993" w:rsidP="00CD2993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Times New Roman" w:hAnsi="Times New Roman" w:cs="Times New Roman"/>
                <w:b/>
                <w:color w:val="0F0682"/>
                <w:sz w:val="38"/>
              </w:rPr>
            </w:pPr>
            <w:r w:rsidRPr="00CD2993">
              <w:rPr>
                <w:rFonts w:ascii="Times New Roman" w:hAnsi="Times New Roman" w:cs="Times New Roman"/>
                <w:b/>
                <w:color w:val="0F0682"/>
                <w:sz w:val="38"/>
              </w:rPr>
              <w:t xml:space="preserve">Sunteți părinții nor copii școlarizați </w:t>
            </w:r>
            <w:r w:rsidRPr="00CD2993">
              <w:rPr>
                <w:rFonts w:ascii="Times New Roman" w:hAnsi="Times New Roman" w:cs="Times New Roman"/>
                <w:b/>
                <w:color w:val="0F0682"/>
                <w:sz w:val="38"/>
              </w:rPr>
              <w:br/>
              <w:t>în Franța.</w:t>
            </w:r>
          </w:p>
          <w:p w:rsidR="00E02D8A" w:rsidRPr="00CD2993" w:rsidRDefault="00970211" w:rsidP="00CD2993">
            <w:pPr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CBCE37" wp14:editId="2EB2C50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7EBEBC4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CD2993" w:rsidRPr="00CD2993" w:rsidRDefault="00CD2993" w:rsidP="00CD2993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nv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limba francez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, ceea ce 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va permite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v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ajuta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copiii la</w:t>
            </w:r>
            <w:r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coal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i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n interac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unea cu profesorii.</w:t>
            </w:r>
          </w:p>
          <w:p w:rsidR="00CD2993" w:rsidRDefault="00CD2993" w:rsidP="00CD2993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 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n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elege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modul de func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ionare al unei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coli din Fran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a.</w:t>
            </w:r>
          </w:p>
          <w:p w:rsidR="00F06DF3" w:rsidRPr="00CD2993" w:rsidRDefault="00CD2993" w:rsidP="00CD2993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firstLine="0"/>
              <w:rPr>
                <w:rFonts w:ascii="TimesNewRomanPSMT" w:cs="TimesNewRomanPSMT"/>
                <w:b/>
                <w:color w:val="002060"/>
                <w:sz w:val="34"/>
                <w:szCs w:val="24"/>
              </w:rPr>
            </w:pPr>
            <w:r w:rsidRPr="00CD2993">
              <w:rPr>
                <w:noProof/>
                <w:sz w:val="18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ge">
                    <wp:posOffset>3253740</wp:posOffset>
                  </wp:positionV>
                  <wp:extent cx="1238250" cy="12382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Dori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cunoa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te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mai bine societatea francez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4"/>
                <w:szCs w:val="24"/>
              </w:rPr>
              <w:t>i valorile sale.</w:t>
            </w:r>
          </w:p>
          <w:p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Pr="00970211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970211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="Chalkduster" w:hAnsi="Chalkduster" w:cs="Chalkduster"/>
                <w:color w:val="auto"/>
                <w:sz w:val="30"/>
              </w:rPr>
            </w:pPr>
            <w:r w:rsidRPr="00970211">
              <w:rPr>
                <w:rFonts w:ascii="Chalkduster" w:hAnsi="Chalkduster" w:cs="Chalkduster"/>
                <w:color w:val="auto"/>
                <w:sz w:val="30"/>
              </w:rPr>
              <w:t>Vous souhaitez apprendre le</w:t>
            </w:r>
            <w:r w:rsidR="00970211" w:rsidRPr="00970211">
              <w:rPr>
                <w:rFonts w:ascii="Chalkduster" w:hAnsi="Chalkduster" w:cs="Chalkduster"/>
                <w:color w:val="auto"/>
                <w:sz w:val="30"/>
              </w:rPr>
              <w:t xml:space="preserve"> </w:t>
            </w:r>
            <w:r w:rsidRPr="00970211">
              <w:rPr>
                <w:rFonts w:ascii="Chalkduster" w:hAnsi="Chalkduster" w:cs="Chalkduster"/>
                <w:color w:val="auto"/>
                <w:sz w:val="30"/>
              </w:rPr>
              <w:t>français qui vous permettra d’aider vos enfants dans leur scolarité et d’échanger avec</w:t>
            </w:r>
            <w:r w:rsidR="00970211">
              <w:rPr>
                <w:rFonts w:ascii="Chalkduster" w:hAnsi="Chalkduster" w:cs="Chalkduster"/>
                <w:color w:val="auto"/>
                <w:sz w:val="30"/>
              </w:rPr>
              <w:t xml:space="preserve"> </w:t>
            </w:r>
            <w:r w:rsidRPr="00970211">
              <w:rPr>
                <w:rFonts w:ascii="Chalkduster" w:hAnsi="Chalkduster" w:cs="Chalkduster"/>
                <w:color w:val="auto"/>
                <w:sz w:val="30"/>
              </w:rPr>
              <w:t>les professeurs.</w:t>
            </w:r>
          </w:p>
          <w:p w:rsidR="00E02D8A" w:rsidRPr="00970211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="Chalkduster" w:hAnsi="Chalkduster" w:cs="Chalkduster"/>
                <w:color w:val="auto"/>
                <w:sz w:val="30"/>
              </w:rPr>
            </w:pPr>
            <w:r w:rsidRPr="00970211">
              <w:rPr>
                <w:rFonts w:ascii="Chalkduster" w:hAnsi="Chalkduster" w:cs="Chalkduster"/>
                <w:color w:val="auto"/>
                <w:sz w:val="30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970211">
              <w:rPr>
                <w:rFonts w:ascii="Chalkduster" w:hAnsi="Chalkduster" w:cs="Chalkduster"/>
                <w:color w:val="auto"/>
                <w:sz w:val="30"/>
              </w:rPr>
              <w:t xml:space="preserve">Vous souhaitez mieux connaître la société française et ses </w:t>
            </w:r>
            <w:r w:rsidR="00970211">
              <w:rPr>
                <w:rFonts w:ascii="Chalkduster" w:hAnsi="Chalkduster" w:cs="Chalkduster"/>
                <w:color w:val="auto"/>
                <w:sz w:val="30"/>
              </w:rPr>
              <w:t>v</w:t>
            </w:r>
            <w:r w:rsidRPr="00970211">
              <w:rPr>
                <w:rFonts w:ascii="Chalkduster" w:hAnsi="Chalkduster" w:cs="Chalkduster"/>
                <w:color w:val="auto"/>
                <w:sz w:val="30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20767" wp14:editId="63C301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CD2993" w:rsidRPr="00CD2993" w:rsidRDefault="00CD2993" w:rsidP="00CD2993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firstLine="0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Pute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 s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v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nscrie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i la cursuri de formare gratuite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 anumite colegii (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coli), licee sau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coli situate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vecin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tatea dumneavoastr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.</w:t>
            </w:r>
          </w:p>
          <w:p w:rsidR="00CD2993" w:rsidRPr="00CD2993" w:rsidRDefault="00CD2993" w:rsidP="00CD2993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81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Cursurile colective sunt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inute de</w:t>
            </w:r>
          </w:p>
          <w:p w:rsidR="00CD2993" w:rsidRPr="00CD2993" w:rsidRDefault="00CD299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formatori/profesori o dat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sau de dou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ori pe s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pt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m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â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î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n timpul anului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colar.</w:t>
            </w:r>
          </w:p>
          <w:p w:rsidR="00CD2993" w:rsidRPr="00217203" w:rsidRDefault="00CD2993" w:rsidP="00CD2993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La sf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â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r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ș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itul cursului, un atestat de</w:t>
            </w:r>
            <w:r w:rsid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competen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21720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e lingvistice va fi oferit</w:t>
            </w:r>
          </w:p>
          <w:p w:rsidR="00294042" w:rsidRDefault="00CD299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TimesNewRomanPSMT" w:cs="TimesNewRomanPSMT"/>
                <w:b/>
                <w:color w:val="002060"/>
                <w:sz w:val="30"/>
                <w:szCs w:val="24"/>
              </w:rPr>
            </w:pP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p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ă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rin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ț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ilor care au urmat cu regularitate</w:t>
            </w:r>
            <w:r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 xml:space="preserve"> </w:t>
            </w:r>
            <w:r w:rsidRPr="00CD2993">
              <w:rPr>
                <w:rFonts w:ascii="TimesNewRomanPSMT" w:cs="TimesNewRomanPSMT"/>
                <w:b/>
                <w:color w:val="002060"/>
                <w:sz w:val="30"/>
                <w:szCs w:val="24"/>
              </w:rPr>
              <w:t>orele.</w:t>
            </w:r>
          </w:p>
          <w:p w:rsidR="00217203" w:rsidRPr="00970211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</w:rPr>
            </w:pPr>
          </w:p>
          <w:p w:rsidR="00294042" w:rsidRPr="0021720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sz w:val="28"/>
              </w:rPr>
            </w:pPr>
            <w:r w:rsidRPr="00217203">
              <w:rPr>
                <w:rFonts w:ascii="Chalkduster" w:hAnsi="Chalkduster" w:cs="Chalkduster"/>
                <w:color w:val="auto"/>
                <w:sz w:val="28"/>
              </w:rPr>
              <w:t>Vous pouvez vous inscrire à des</w:t>
            </w:r>
            <w:r w:rsidR="00F06DF3" w:rsidRPr="00217203">
              <w:rPr>
                <w:rFonts w:ascii="Chalkduster" w:hAnsi="Chalkduster" w:cs="Chalkduster"/>
                <w:color w:val="auto"/>
                <w:sz w:val="28"/>
              </w:rPr>
              <w:t xml:space="preserve"> </w:t>
            </w:r>
            <w:r w:rsidRPr="00217203">
              <w:rPr>
                <w:rFonts w:ascii="Chalkduster" w:hAnsi="Chalkduster" w:cs="Chalkduster"/>
                <w:color w:val="auto"/>
                <w:sz w:val="28"/>
              </w:rPr>
              <w:t>formations gratuites, dans certains</w:t>
            </w:r>
            <w:r w:rsidR="00F06DF3" w:rsidRPr="00217203">
              <w:rPr>
                <w:rFonts w:ascii="Chalkduster" w:hAnsi="Chalkduster" w:cs="Chalkduster"/>
                <w:color w:val="auto"/>
                <w:sz w:val="28"/>
              </w:rPr>
              <w:t xml:space="preserve"> c</w:t>
            </w:r>
            <w:r w:rsidRPr="00217203">
              <w:rPr>
                <w:rFonts w:ascii="Chalkduster" w:hAnsi="Chalkduster" w:cs="Chalkduster"/>
                <w:color w:val="auto"/>
                <w:sz w:val="28"/>
              </w:rPr>
              <w:t>ollèges, lycées ou écoles situés</w:t>
            </w:r>
            <w:r w:rsidR="00F06DF3" w:rsidRPr="00217203">
              <w:rPr>
                <w:rFonts w:ascii="Chalkduster" w:hAnsi="Chalkduster" w:cs="Chalkduster"/>
                <w:color w:val="auto"/>
                <w:sz w:val="28"/>
              </w:rPr>
              <w:t xml:space="preserve"> </w:t>
            </w:r>
            <w:r w:rsidRPr="00217203">
              <w:rPr>
                <w:rFonts w:ascii="Chalkduster" w:hAnsi="Chalkduster" w:cs="Chalkduster"/>
                <w:color w:val="auto"/>
                <w:sz w:val="28"/>
              </w:rPr>
              <w:t>près de chez vous.</w:t>
            </w:r>
          </w:p>
          <w:p w:rsidR="00294042" w:rsidRPr="0021720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sz w:val="28"/>
              </w:rPr>
            </w:pPr>
            <w:r w:rsidRPr="00217203">
              <w:rPr>
                <w:rFonts w:ascii="Chalkduster" w:hAnsi="Chalkduster" w:cs="Chalkduster"/>
                <w:color w:val="auto"/>
                <w:sz w:val="28"/>
              </w:rPr>
              <w:t>Des cours collectifs sont donnés par des formateurs</w:t>
            </w:r>
            <w:r w:rsidR="00970211" w:rsidRPr="00217203">
              <w:rPr>
                <w:rFonts w:ascii="Chalkduster" w:hAnsi="Chalkduster" w:cs="Chalkduster"/>
                <w:color w:val="auto"/>
                <w:sz w:val="28"/>
              </w:rPr>
              <w:t>,</w:t>
            </w:r>
            <w:r w:rsidRPr="00217203">
              <w:rPr>
                <w:rFonts w:ascii="Chalkduster" w:hAnsi="Chalkduster" w:cs="Chalkduster"/>
                <w:color w:val="auto"/>
                <w:sz w:val="28"/>
              </w:rPr>
              <w:t xml:space="preserve"> une ou deux fois par semaine pendant l’année scolaire.</w:t>
            </w:r>
          </w:p>
          <w:p w:rsidR="00294042" w:rsidRPr="00217203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sz w:val="28"/>
              </w:rPr>
            </w:pPr>
            <w:r w:rsidRPr="00217203">
              <w:rPr>
                <w:rFonts w:ascii="Chalkduster" w:hAnsi="Chalkduster" w:cs="Chalkduster"/>
                <w:color w:val="auto"/>
                <w:sz w:val="28"/>
              </w:rPr>
              <w:t>A l’i</w:t>
            </w:r>
            <w:r w:rsidR="00294042" w:rsidRPr="00217203">
              <w:rPr>
                <w:rFonts w:ascii="Chalkduster" w:hAnsi="Chalkduster" w:cs="Chalkduster"/>
                <w:color w:val="auto"/>
                <w:sz w:val="28"/>
              </w:rPr>
              <w:t>s</w:t>
            </w:r>
            <w:r w:rsidR="00F06DF3" w:rsidRPr="00217203">
              <w:rPr>
                <w:rFonts w:ascii="Chalkduster" w:hAnsi="Chalkduster" w:cs="Chalkduster"/>
                <w:color w:val="auto"/>
                <w:sz w:val="28"/>
              </w:rPr>
              <w:t>sue de la format</w:t>
            </w:r>
            <w:r w:rsidR="00294042" w:rsidRPr="00217203">
              <w:rPr>
                <w:rFonts w:ascii="Chalkduster" w:hAnsi="Chalkduster" w:cs="Chalkduster"/>
                <w:color w:val="auto"/>
                <w:sz w:val="28"/>
              </w:rPr>
              <w:t>ion, une</w:t>
            </w:r>
          </w:p>
          <w:p w:rsidR="00294042" w:rsidRPr="00217203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sz w:val="28"/>
              </w:rPr>
            </w:pPr>
            <w:r w:rsidRPr="00217203">
              <w:rPr>
                <w:rFonts w:ascii="Chalkduster" w:hAnsi="Chalkduster" w:cs="Chalkduster"/>
                <w:color w:val="auto"/>
                <w:sz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217203">
              <w:rPr>
                <w:rFonts w:ascii="Chalkduster" w:hAnsi="Chalkduster" w:cs="Chalkduster"/>
                <w:color w:val="auto"/>
                <w:sz w:val="28"/>
              </w:rPr>
              <w:t>linguistiques est remise aux parents qui  ont suivi les cours avec assiduité</w:t>
            </w:r>
            <w:r w:rsidRPr="00217203">
              <w:rPr>
                <w:rFonts w:ascii="Chalkduster" w:hAnsi="Chalkduster" w:cs="Chalkduster"/>
                <w:color w:val="auto"/>
                <w:sz w:val="26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03E" w:rsidRDefault="0053403E" w:rsidP="00BF6AFD">
      <w:pPr>
        <w:spacing w:after="0" w:line="240" w:lineRule="auto"/>
      </w:pPr>
      <w:r>
        <w:separator/>
      </w:r>
    </w:p>
  </w:endnote>
  <w:endnote w:type="continuationSeparator" w:id="0">
    <w:p w:rsidR="0053403E" w:rsidRDefault="0053403E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03E" w:rsidRDefault="0053403E" w:rsidP="00BF6AFD">
      <w:pPr>
        <w:spacing w:after="0" w:line="240" w:lineRule="auto"/>
      </w:pPr>
      <w:r>
        <w:separator/>
      </w:r>
    </w:p>
  </w:footnote>
  <w:footnote w:type="continuationSeparator" w:id="0">
    <w:p w:rsidR="0053403E" w:rsidRDefault="0053403E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8.4pt;height:31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07C60D0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F8B82C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B12CE"/>
    <w:rsid w:val="000D49BC"/>
    <w:rsid w:val="001372C8"/>
    <w:rsid w:val="001947E7"/>
    <w:rsid w:val="001A3EDC"/>
    <w:rsid w:val="001D0847"/>
    <w:rsid w:val="00217203"/>
    <w:rsid w:val="00227118"/>
    <w:rsid w:val="00262A30"/>
    <w:rsid w:val="00294042"/>
    <w:rsid w:val="002F496B"/>
    <w:rsid w:val="00307EC9"/>
    <w:rsid w:val="00365EBB"/>
    <w:rsid w:val="003B391D"/>
    <w:rsid w:val="00422379"/>
    <w:rsid w:val="00427E18"/>
    <w:rsid w:val="0048634A"/>
    <w:rsid w:val="00486FAE"/>
    <w:rsid w:val="005259A3"/>
    <w:rsid w:val="0053403E"/>
    <w:rsid w:val="005473B9"/>
    <w:rsid w:val="0056054A"/>
    <w:rsid w:val="00571D35"/>
    <w:rsid w:val="005E5178"/>
    <w:rsid w:val="005E7F80"/>
    <w:rsid w:val="0063311A"/>
    <w:rsid w:val="0068396D"/>
    <w:rsid w:val="006A2E06"/>
    <w:rsid w:val="006C212F"/>
    <w:rsid w:val="007014C5"/>
    <w:rsid w:val="007647EF"/>
    <w:rsid w:val="00773ED0"/>
    <w:rsid w:val="007E3C3A"/>
    <w:rsid w:val="007F21FF"/>
    <w:rsid w:val="0089764D"/>
    <w:rsid w:val="008B000B"/>
    <w:rsid w:val="00960A60"/>
    <w:rsid w:val="00970211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7361B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271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2020-01-05T09:32:00Z</dcterms:created>
  <dcterms:modified xsi:type="dcterms:W3CDTF">2020-01-05T09:32:00Z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