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3A3389" id="Connecteur droit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A046A8" w:rsidRPr="00A046A8" w:rsidRDefault="00A046A8" w:rsidP="00A046A8">
            <w:pPr>
              <w:pStyle w:val="PrformatHTML"/>
              <w:spacing w:line="480" w:lineRule="atLeast"/>
              <w:jc w:val="center"/>
              <w:rPr>
                <w:rFonts w:ascii="Helvetica Neue" w:eastAsia="Times New Roman" w:hAnsi="Helvetica Neue" w:cs="Courier New"/>
                <w:color w:val="202124"/>
                <w:kern w:val="0"/>
                <w:lang w:eastAsia="fr-FR"/>
                <w14:ligatures w14:val="none"/>
              </w:rPr>
            </w:pPr>
            <w:r w:rsidRPr="00A046A8"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  <w:t>Адреси</w:t>
            </w:r>
          </w:p>
          <w:p w:rsidR="00E02B48" w:rsidRDefault="00E02B4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</w:pPr>
          </w:p>
          <w:p w:rsidR="001B47BC" w:rsidRDefault="001B47BC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</w:pPr>
          </w:p>
          <w:p w:rsidR="001B47BC" w:rsidRPr="00A676E8" w:rsidRDefault="001B47BC" w:rsidP="00985F75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sz w:val="92"/>
                <w:szCs w:val="92"/>
                <w:lang w:val="es-ES"/>
              </w:rPr>
            </w:pPr>
            <w:bookmarkStart w:id="0" w:name="_GoBack"/>
            <w:bookmarkEnd w:id="0"/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A046A8" w:rsidRDefault="00A046A8" w:rsidP="00427E18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64"/>
                      <w:szCs w:val="6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A046A8">
                    <w:rPr>
                      <w:noProof/>
                      <w:sz w:val="64"/>
                      <w:szCs w:val="64"/>
                      <w:lang w:eastAsia="fr-FR"/>
                    </w:rPr>
                    <w:drawing>
                      <wp:anchor distT="0" distB="0" distL="114300" distR="114300" simplePos="0" relativeHeight="251681792" behindDoc="1" locked="0" layoutInCell="1" allowOverlap="1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-3810</wp:posOffset>
                        </wp:positionV>
                        <wp:extent cx="733425" cy="488950"/>
                        <wp:effectExtent l="0" t="0" r="9525" b="6350"/>
                        <wp:wrapNone/>
                        <wp:docPr id="3" name="Image 3" descr="Drapeau de l'Ukraine — Wikip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rapeau de l'Ukraine — Wikipé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27E18" w:rsidRPr="00A046A8">
                    <w:rPr>
                      <w:rFonts w:ascii="Trebuchet MS" w:hAnsi="Trebuchet MS"/>
                      <w:b/>
                      <w:noProof/>
                      <w:color w:val="0070C0"/>
                      <w:sz w:val="64"/>
                      <w:szCs w:val="6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64A5C52" wp14:editId="4DC49339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BF1DED6"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Pr="00A046A8">
                    <w:rPr>
                      <w:rFonts w:ascii="Trebuchet MS" w:hAnsi="Trebuchet MS"/>
                      <w:b/>
                      <w:color w:val="0070C0"/>
                      <w:sz w:val="64"/>
                      <w:szCs w:val="6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Ukrainien</w:t>
                  </w:r>
                </w:p>
                <w:p w:rsidR="00427E18" w:rsidRDefault="00A046A8" w:rsidP="00AD7341">
                  <w:r w:rsidRPr="00A046A8">
                    <w:rPr>
                      <w:i/>
                      <w:noProof/>
                      <w:sz w:val="64"/>
                      <w:szCs w:val="64"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 wp14:anchorId="05CBE903" wp14:editId="7AB6C1E6">
                            <wp:simplePos x="0" y="0"/>
                            <wp:positionH relativeFrom="column">
                              <wp:posOffset>396875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939925" cy="3457575"/>
                            <wp:effectExtent l="0" t="0" r="3175" b="9525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3457575"/>
                                      <a:chOff x="0" y="0"/>
                                      <a:chExt cx="1939925" cy="34576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D3416A8" id="Groupe 5" o:spid="_x0000_s1026" style="position:absolute;margin-left:31.25pt;margin-top:5.35pt;width:152.75pt;height:272.25pt;z-index:251680768;mso-height-relative:margin" coordsize="19399,34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">
                            <v:shape id="Image 11" o:spid="_x0000_s1027" type="#_x0000_t75" style="position:absolute;left:4776;top:24702;width:9144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">
                              <v:imagedata r:id="rId15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">
                              <v:imagedata r:id="rId16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010EA5" w:rsidRDefault="00010EA5" w:rsidP="00AD7341"/>
                <w:p w:rsidR="00010EA5" w:rsidRDefault="00A046A8" w:rsidP="00010EA5">
                  <w:pPr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55976E9" wp14:editId="243381D1">
                        <wp:extent cx="2095500" cy="900430"/>
                        <wp:effectExtent l="0" t="0" r="0" b="0"/>
                        <wp:docPr id="1073741830" name="officeArt objec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374183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1232" cy="993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3626C6" w:rsidRDefault="00010EA5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3626C6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3626C6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3626C6">
                    <w:rPr>
                      <w:rFonts w:ascii="Trebuchet MS" w:hAnsi="Trebuchet MS"/>
                      <w:sz w:val="24"/>
                    </w:rPr>
                    <w:br/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de la maquette et </w:t>
                  </w:r>
                  <w:r w:rsidR="00852ED4">
                    <w:rPr>
                      <w:rFonts w:ascii="Trebuchet MS" w:hAnsi="Trebuchet MS"/>
                      <w:sz w:val="24"/>
                    </w:rPr>
                    <w:t>traduction de Alla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E02B48" w:rsidRDefault="00E02B48" w:rsidP="00E02B48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9E216" wp14:editId="735331F7">
                      <wp:simplePos x="0" y="0"/>
                      <wp:positionH relativeFrom="column">
                        <wp:posOffset>-275231</wp:posOffset>
                      </wp:positionH>
                      <wp:positionV relativeFrom="paragraph">
                        <wp:posOffset>803825</wp:posOffset>
                      </wp:positionV>
                      <wp:extent cx="2579427" cy="0"/>
                      <wp:effectExtent l="0" t="0" r="3048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94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6DA05E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5pt,63.3pt" to="181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" strokecolor="#2682a6 [3207]" strokeweight="1.5pt"/>
                  </w:pict>
                </mc:Fallback>
              </mc:AlternateContent>
            </w:r>
            <w:r w:rsidRPr="008625E6"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A046A8" w:rsidRP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</w:pPr>
            <w:r w:rsidRPr="00A046A8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  <w:t>українська</w:t>
            </w:r>
            <w:r w:rsidR="00E02B48" w:rsidRPr="003626C6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  <w:t xml:space="preserve"> / français</w:t>
            </w:r>
          </w:p>
          <w:p w:rsid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</w:pPr>
          </w:p>
          <w:p w:rsidR="00A046A8" w:rsidRPr="00A046A8" w:rsidRDefault="00A046A8" w:rsidP="00A046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</w:pPr>
            <w:r w:rsidRPr="00A046A8"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  <w:t>Відкриття шкіл для батьків для досягнення успіху їхніх дітей.</w:t>
            </w:r>
          </w:p>
          <w:p w:rsidR="00E02B48" w:rsidRPr="00A046A8" w:rsidRDefault="00E02B48" w:rsidP="00E02B48">
            <w:pPr>
              <w:spacing w:after="160" w:line="259" w:lineRule="auto"/>
              <w:jc w:val="center"/>
              <w:rPr>
                <w:rFonts w:ascii="Chalkduster" w:hAnsi="Chalkduster" w:cs="Chalkduster"/>
                <w:color w:val="444444"/>
                <w:kern w:val="0"/>
                <w:lang w:val="en-US"/>
              </w:rPr>
            </w:pP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Ouvrir l’école aux parents</w:t>
            </w: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pour la réussite des enfants</w:t>
            </w:r>
          </w:p>
          <w:p w:rsidR="00E02B48" w:rsidRDefault="003626C6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D1C4ED8" wp14:editId="12097117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163830</wp:posOffset>
                  </wp:positionV>
                  <wp:extent cx="3043555" cy="3971925"/>
                  <wp:effectExtent l="0" t="0" r="444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E02D8A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lang w:val="en-US"/>
              </w:rPr>
            </w:pPr>
            <w:r w:rsidRPr="003626C6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lastRenderedPageBreak/>
              <w:br/>
            </w:r>
            <w:r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Vous ête</w:t>
            </w:r>
            <w:r w:rsidR="00015CDD"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s</w:t>
            </w:r>
          </w:p>
          <w:p w:rsidR="00015CDD" w:rsidRPr="00E02D8A" w:rsidRDefault="00015CDD" w:rsidP="007014C5">
            <w:pPr>
              <w:rPr>
                <w:lang w:val="en-US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0C38C4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E02D8A" w:rsidRPr="00A046A8" w:rsidRDefault="00A046A8" w:rsidP="00015CDD">
            <w:pPr>
              <w:pStyle w:val="PrformatHTML"/>
              <w:numPr>
                <w:ilvl w:val="2"/>
                <w:numId w:val="22"/>
              </w:numPr>
              <w:spacing w:line="480" w:lineRule="atLeast"/>
              <w:ind w:left="426" w:hanging="142"/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</w:pPr>
            <w:r w:rsidRPr="00A046A8"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  <w:t>Ви є батьками дітей, які навчаються у французькій початковій / середній / старшій школі.</w:t>
            </w:r>
            <w:r w:rsidR="003626C6">
              <w:rPr>
                <w:rFonts w:ascii="Trebuchet MS" w:hAnsi="Trebuchet MS"/>
                <w:b/>
                <w:noProof/>
                <w:color w:val="0070C0"/>
                <w:szCs w:val="110"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122830</wp:posOffset>
                  </wp:positionH>
                  <wp:positionV relativeFrom="page">
                    <wp:posOffset>2713942</wp:posOffset>
                  </wp:positionV>
                  <wp:extent cx="2703600" cy="1638000"/>
                  <wp:effectExtent l="0" t="0" r="1905" b="635"/>
                  <wp:wrapThrough wrapText="bothSides">
                    <wp:wrapPolygon edited="0">
                      <wp:start x="0" y="0"/>
                      <wp:lineTo x="0" y="21357"/>
                      <wp:lineTo x="21463" y="21357"/>
                      <wp:lineTo x="2146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kern w:val="0"/>
                <w:sz w:val="34"/>
                <w14:ligatures w14:val="none"/>
              </w:rPr>
              <w:t>Vous êtes parents d’enfants scolarisés en France.</w:t>
            </w:r>
          </w:p>
          <w:p w:rsidR="00E02B48" w:rsidRPr="00015CDD" w:rsidRDefault="00852ED4" w:rsidP="007014C5">
            <w:r>
              <w:rPr>
                <w:noProof/>
                <w:lang w:eastAsia="fr-FR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222885</wp:posOffset>
                  </wp:positionV>
                  <wp:extent cx="1139759" cy="1139759"/>
                  <wp:effectExtent l="0" t="0" r="3810" b="381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59" cy="11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F06DF3">
            <w:pPr>
              <w:pStyle w:val="Listepuces"/>
              <w:numPr>
                <w:ilvl w:val="0"/>
                <w:numId w:val="0"/>
              </w:numPr>
              <w:spacing w:after="180"/>
              <w:ind w:left="-247"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CBCE37" wp14:editId="2EB2C50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01CED5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вивчити французьку мову, щоб допомагати своїм дітям у навчанні та мати змогу поспілкуватися з учителями.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зрозуміти, як працюють французькі школи.</w:t>
            </w: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4"/>
              </w:numPr>
              <w:tabs>
                <w:tab w:val="left" w:pos="-14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288" w:hanging="142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Ви хочете зрозуміти, як працюють французькі школи.</w:t>
            </w:r>
          </w:p>
          <w:p w:rsidR="00E02D8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</w:p>
          <w:p w:rsidR="00F06DF3" w:rsidRPr="00F06DF3" w:rsidRDefault="00F06DF3" w:rsidP="00F06DF3">
            <w:pPr>
              <w:autoSpaceDE w:val="0"/>
              <w:autoSpaceDN w:val="0"/>
              <w:adjustRightInd w:val="0"/>
              <w:spacing w:after="0" w:line="240" w:lineRule="auto"/>
              <w:ind w:left="-607"/>
              <w:rPr>
                <w:rFonts w:ascii="Chalkduster" w:hAnsi="Chalkduster" w:cs="Chalkduster"/>
                <w:color w:val="FF712F"/>
                <w:kern w:val="0"/>
                <w:sz w:val="32"/>
                <w:lang w:val="en-US"/>
                <w14:ligatures w14:val="none"/>
              </w:rPr>
            </w:pPr>
          </w:p>
          <w:p w:rsidR="001B47BC" w:rsidRDefault="00E02D8A" w:rsidP="008A5608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1B47BC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apprendre le français qui vous permettra d’aider vos enfants dans leur scolarité et d’échanger avec</w:t>
            </w:r>
          </w:p>
          <w:p w:rsidR="00E02D8A" w:rsidRPr="001B47BC" w:rsidRDefault="00E02D8A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153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1B47BC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les professeurs.</w:t>
            </w:r>
          </w:p>
          <w:p w:rsidR="00E02D8A" w:rsidRPr="00F06DF3" w:rsidRDefault="001B47BC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</w:t>
            </w:r>
            <w:r w:rsidR="00E02D8A"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 xml:space="preserve"> souhaitez comprendre le fonctionnement de l’école française.</w:t>
            </w:r>
          </w:p>
          <w:p w:rsidR="00307EC9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44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mieux connaître la société française et ses valeurs.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20767" wp14:editId="63C301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kern w:val="0"/>
                <w:sz w:val="28"/>
                <w:lang w:val="en-US"/>
                <w14:ligatures w14:val="none"/>
              </w:rPr>
            </w:pPr>
          </w:p>
          <w:p w:rsidR="00852ED4" w:rsidRPr="00852ED4" w:rsidRDefault="00852ED4" w:rsidP="00852ED4">
            <w:pPr>
              <w:pStyle w:val="p1"/>
              <w:numPr>
                <w:ilvl w:val="0"/>
                <w:numId w:val="25"/>
              </w:numPr>
              <w:tabs>
                <w:tab w:val="left" w:pos="-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-505" w:firstLine="0"/>
              <w:rPr>
                <w:rFonts w:ascii="Chalkduster" w:eastAsiaTheme="minorHAnsi" w:hAnsi="Chalkduster" w:cs="Chalkduster"/>
                <w:color w:val="0F0682"/>
                <w:sz w:val="30"/>
                <w:szCs w:val="20"/>
                <w:lang w:val="en-US" w:eastAsia="ja-JP"/>
              </w:rPr>
            </w:pPr>
            <w:r w:rsidRPr="00852ED4">
              <w:rPr>
                <w:rFonts w:ascii="Chalkduster" w:eastAsiaTheme="minorHAnsi" w:hAnsi="Chalkduster" w:cs="Chalkduster"/>
                <w:color w:val="0F0682"/>
                <w:sz w:val="30"/>
                <w:lang w:val="en-US" w:eastAsia="ja-JP"/>
              </w:rPr>
              <w:t>Ви можете зареєструватися на безкоштовне навчання в певних середніх, старших або початкових школах, розташованих поблизу у вашому регіоні.</w:t>
            </w:r>
          </w:p>
          <w:p w:rsidR="001B47BC" w:rsidRDefault="001B47B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852ED4" w:rsidRPr="00852ED4" w:rsidRDefault="00852ED4" w:rsidP="00852ED4">
            <w:pPr>
              <w:pStyle w:val="Paragraphedeliste"/>
              <w:numPr>
                <w:ilvl w:val="0"/>
                <w:numId w:val="26"/>
              </w:num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ind w:left="-505" w:firstLine="142"/>
              <w:rPr>
                <w:rFonts w:ascii="Chalkduster" w:hAnsi="Chalkduster" w:cs="Chalkduster"/>
                <w:color w:val="0F0682"/>
                <w:kern w:val="0"/>
                <w:sz w:val="30"/>
                <w:szCs w:val="24"/>
                <w:lang w:val="en-US"/>
                <w14:ligatures w14:val="none"/>
              </w:rPr>
            </w:pPr>
            <w:r w:rsidRPr="00852ED4">
              <w:rPr>
                <w:rFonts w:ascii="Chalkduster" w:hAnsi="Chalkduster" w:cs="Chalkduster"/>
                <w:color w:val="0F0682"/>
                <w:kern w:val="0"/>
                <w:sz w:val="30"/>
                <w:szCs w:val="24"/>
                <w:lang w:val="en-US"/>
                <w14:ligatures w14:val="none"/>
              </w:rPr>
              <w:t>Групові заняття проводяться вчителями один-два рази на тиждень протягом навчального року.</w:t>
            </w:r>
          </w:p>
          <w:p w:rsidR="00B8278C" w:rsidRPr="00F06DF3" w:rsidRDefault="00B8278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kern w:val="0"/>
                <w:sz w:val="30"/>
                <w:lang w:val="en-US"/>
                <w14:ligatures w14:val="none"/>
              </w:rPr>
            </w:pPr>
          </w:p>
          <w:p w:rsidR="00294042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pouvez vous inscrire à des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formations gratuites, dans certains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c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ollèges, lycées ou écoles situés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près de chez vous.</w:t>
            </w:r>
          </w:p>
          <w:p w:rsidR="001B47BC" w:rsidRPr="00F06DF3" w:rsidRDefault="001B47BC" w:rsidP="001B47BC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Des cours collectifs sont donnés par des formateurs</w:t>
            </w:r>
            <w:r w:rsidR="003626C6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,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une ou deux fois par semaine pendant l’année scolaire.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852ED4">
      <w:pgSz w:w="16838" w:h="11906" w:orient="landscape" w:code="9"/>
      <w:pgMar w:top="426" w:right="1191" w:bottom="142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A1C" w:rsidRDefault="00070A1C" w:rsidP="00BF6AFD">
      <w:pPr>
        <w:spacing w:after="0" w:line="240" w:lineRule="auto"/>
      </w:pPr>
      <w:r>
        <w:separator/>
      </w:r>
    </w:p>
  </w:endnote>
  <w:endnote w:type="continuationSeparator" w:id="0">
    <w:p w:rsidR="00070A1C" w:rsidRDefault="00070A1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A1C" w:rsidRDefault="00070A1C" w:rsidP="00BF6AFD">
      <w:pPr>
        <w:spacing w:after="0" w:line="240" w:lineRule="auto"/>
      </w:pPr>
      <w:r>
        <w:separator/>
      </w:r>
    </w:p>
  </w:footnote>
  <w:footnote w:type="continuationSeparator" w:id="0">
    <w:p w:rsidR="00070A1C" w:rsidRDefault="00070A1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.7pt;height:31.8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3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4" w15:restartNumberingAfterBreak="0">
    <w:nsid w:val="179970B6"/>
    <w:multiLevelType w:val="hybridMultilevel"/>
    <w:tmpl w:val="7F94E8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F582B"/>
    <w:multiLevelType w:val="hybridMultilevel"/>
    <w:tmpl w:val="611E22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80F5D"/>
    <w:multiLevelType w:val="hybridMultilevel"/>
    <w:tmpl w:val="40D6CC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4A46CD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2"/>
  </w:num>
  <w:num w:numId="21">
    <w:abstractNumId w:val="13"/>
  </w:num>
  <w:num w:numId="22">
    <w:abstractNumId w:val="20"/>
  </w:num>
  <w:num w:numId="23">
    <w:abstractNumId w:val="9"/>
  </w:num>
  <w:num w:numId="24">
    <w:abstractNumId w:val="14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44610"/>
    <w:rsid w:val="00070A1C"/>
    <w:rsid w:val="000D49BC"/>
    <w:rsid w:val="001372C8"/>
    <w:rsid w:val="0015630E"/>
    <w:rsid w:val="001947E7"/>
    <w:rsid w:val="001B47BC"/>
    <w:rsid w:val="001D0847"/>
    <w:rsid w:val="00227118"/>
    <w:rsid w:val="00294042"/>
    <w:rsid w:val="00307EC9"/>
    <w:rsid w:val="003626C6"/>
    <w:rsid w:val="00365EBB"/>
    <w:rsid w:val="003B391D"/>
    <w:rsid w:val="00422379"/>
    <w:rsid w:val="00427E18"/>
    <w:rsid w:val="0048634A"/>
    <w:rsid w:val="00486FAE"/>
    <w:rsid w:val="005259A3"/>
    <w:rsid w:val="005473B9"/>
    <w:rsid w:val="0056054A"/>
    <w:rsid w:val="00571D35"/>
    <w:rsid w:val="005E5178"/>
    <w:rsid w:val="005E7F80"/>
    <w:rsid w:val="0060420C"/>
    <w:rsid w:val="0063311A"/>
    <w:rsid w:val="00635EEC"/>
    <w:rsid w:val="0068396D"/>
    <w:rsid w:val="006A2E06"/>
    <w:rsid w:val="006E63B9"/>
    <w:rsid w:val="006F45BA"/>
    <w:rsid w:val="007014C5"/>
    <w:rsid w:val="007647EF"/>
    <w:rsid w:val="007701BD"/>
    <w:rsid w:val="00773ED0"/>
    <w:rsid w:val="007E3C3A"/>
    <w:rsid w:val="007F21FF"/>
    <w:rsid w:val="00852ED4"/>
    <w:rsid w:val="0089764D"/>
    <w:rsid w:val="008B000B"/>
    <w:rsid w:val="00960A60"/>
    <w:rsid w:val="00985F75"/>
    <w:rsid w:val="009915C8"/>
    <w:rsid w:val="009B3FBB"/>
    <w:rsid w:val="009F3198"/>
    <w:rsid w:val="00A046A8"/>
    <w:rsid w:val="00A1054B"/>
    <w:rsid w:val="00A54316"/>
    <w:rsid w:val="00A676E8"/>
    <w:rsid w:val="00A769D1"/>
    <w:rsid w:val="00A85868"/>
    <w:rsid w:val="00A95BFB"/>
    <w:rsid w:val="00AB72BA"/>
    <w:rsid w:val="00AD7341"/>
    <w:rsid w:val="00B16D26"/>
    <w:rsid w:val="00B8278C"/>
    <w:rsid w:val="00B94708"/>
    <w:rsid w:val="00BA2177"/>
    <w:rsid w:val="00BF6AFD"/>
    <w:rsid w:val="00C476E1"/>
    <w:rsid w:val="00C511E5"/>
    <w:rsid w:val="00C63949"/>
    <w:rsid w:val="00CB5CFA"/>
    <w:rsid w:val="00CD1DEA"/>
    <w:rsid w:val="00D27440"/>
    <w:rsid w:val="00D435E8"/>
    <w:rsid w:val="00D8361D"/>
    <w:rsid w:val="00D9623F"/>
    <w:rsid w:val="00DB5D32"/>
    <w:rsid w:val="00DD2A38"/>
    <w:rsid w:val="00E02B48"/>
    <w:rsid w:val="00E02D8A"/>
    <w:rsid w:val="00E10CDA"/>
    <w:rsid w:val="00EE0A38"/>
    <w:rsid w:val="00F06DF3"/>
    <w:rsid w:val="00F236FD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styleId="TableauGrille1Clair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styleId="Tableausimp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  <w:style w:type="character" w:customStyle="1" w:styleId="s1">
    <w:name w:val="s1"/>
    <w:basedOn w:val="Policepardfaut"/>
    <w:rsid w:val="00A046A8"/>
  </w:style>
  <w:style w:type="paragraph" w:customStyle="1" w:styleId="p1">
    <w:name w:val="p1"/>
    <w:basedOn w:val="Normal"/>
    <w:rsid w:val="0085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</TotalTime>
  <Pages>2</Pages>
  <Words>227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José SEGURA</cp:lastModifiedBy>
  <cp:revision>3</cp:revision>
  <cp:lastPrinted>2022-03-15T12:32:00Z</cp:lastPrinted>
  <dcterms:created xsi:type="dcterms:W3CDTF">2022-03-16T15:19:00Z</dcterms:created>
  <dcterms:modified xsi:type="dcterms:W3CDTF">2022-03-16T15:22:00Z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